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9F95C" w14:textId="35480405" w:rsidR="0049682B" w:rsidRDefault="00114C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69170BA" wp14:editId="149E3CC1">
                <wp:simplePos x="0" y="0"/>
                <wp:positionH relativeFrom="page">
                  <wp:posOffset>5236845</wp:posOffset>
                </wp:positionH>
                <wp:positionV relativeFrom="page">
                  <wp:posOffset>5796280</wp:posOffset>
                </wp:positionV>
                <wp:extent cx="2047875" cy="2790825"/>
                <wp:effectExtent l="0" t="0" r="9525" b="3175"/>
                <wp:wrapTight wrapText="bothSides">
                  <wp:wrapPolygon edited="0">
                    <wp:start x="0" y="0"/>
                    <wp:lineTo x="0" y="21428"/>
                    <wp:lineTo x="21433" y="21428"/>
                    <wp:lineTo x="21433" y="0"/>
                    <wp:lineTo x="0" y="0"/>
                  </wp:wrapPolygon>
                </wp:wrapTight>
                <wp:docPr id="10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F9AAA9" w14:textId="77777777" w:rsidR="00945671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</w:pPr>
                          </w:p>
                          <w:p w14:paraId="1814E126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sz w:val="22"/>
                                <w:szCs w:val="22"/>
                              </w:rPr>
                              <w:t>NJHS Chapter Meetings the first Tuesday of EVERY month in the 6</w:t>
                            </w:r>
                            <w:r w:rsidRPr="0049682B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9682B">
                              <w:rPr>
                                <w:sz w:val="22"/>
                                <w:szCs w:val="22"/>
                              </w:rPr>
                              <w:t xml:space="preserve"> Grade Room:</w:t>
                            </w:r>
                          </w:p>
                          <w:p w14:paraId="740E3AC7" w14:textId="77777777" w:rsidR="00114C85" w:rsidRDefault="00114C85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August 27</w:t>
                            </w:r>
                          </w:p>
                          <w:p w14:paraId="60F1EB89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September 3</w:t>
                            </w:r>
                          </w:p>
                          <w:p w14:paraId="3BE5E1BA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October 1</w:t>
                            </w:r>
                          </w:p>
                          <w:p w14:paraId="7D11792E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November 5</w:t>
                            </w:r>
                          </w:p>
                          <w:p w14:paraId="2262C709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December 3</w:t>
                            </w:r>
                          </w:p>
                          <w:p w14:paraId="427A5858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January </w:t>
                            </w: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6A9C0B06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February 4</w:t>
                            </w:r>
                          </w:p>
                          <w:p w14:paraId="7F5FC3F6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March 4</w:t>
                            </w:r>
                          </w:p>
                          <w:p w14:paraId="17EDABF5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April 1</w:t>
                            </w:r>
                          </w:p>
                          <w:p w14:paraId="13EA8596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May 6</w:t>
                            </w:r>
                          </w:p>
                          <w:p w14:paraId="27138C15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>June 3 (7</w:t>
                            </w:r>
                            <w:r w:rsidRPr="0049682B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49682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grade only)</w:t>
                            </w:r>
                          </w:p>
                          <w:p w14:paraId="33F1CB22" w14:textId="77777777" w:rsidR="00945671" w:rsidRPr="0049682B" w:rsidRDefault="00945671" w:rsidP="0049682B">
                            <w:pPr>
                              <w:pStyle w:val="BodyText3"/>
                              <w:spacing w:after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E0AB875" w14:textId="77777777" w:rsidR="00945671" w:rsidRDefault="00945671" w:rsidP="0049682B">
                            <w:pPr>
                              <w:pStyle w:val="BodyText3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" o:spid="_x0000_s1026" type="#_x0000_t202" style="position:absolute;margin-left:412.35pt;margin-top:456.4pt;width:161.25pt;height:219.7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" filled="f" stroked="f">
                <v:textbox inset="0,0,0,0">
                  <w:txbxContent>
                    <w:p w14:paraId="2FF9AAA9" w14:textId="77777777" w:rsidR="00945671" w:rsidRDefault="00945671" w:rsidP="0049682B">
                      <w:pPr>
                        <w:pStyle w:val="BodyText3"/>
                        <w:spacing w:after="0"/>
                        <w:jc w:val="center"/>
                      </w:pPr>
                    </w:p>
                    <w:p w14:paraId="1814E126" w14:textId="77777777" w:rsidR="00945671" w:rsidRPr="0049682B" w:rsidRDefault="00945671" w:rsidP="0049682B">
                      <w:pPr>
                        <w:pStyle w:val="BodyText3"/>
                        <w:spacing w:after="0"/>
                        <w:rPr>
                          <w:sz w:val="22"/>
                          <w:szCs w:val="22"/>
                        </w:rPr>
                      </w:pPr>
                      <w:r w:rsidRPr="0049682B">
                        <w:rPr>
                          <w:sz w:val="22"/>
                          <w:szCs w:val="22"/>
                        </w:rPr>
                        <w:t>NJHS Chapter Meetings the first Tuesday of EVERY month in the 6</w:t>
                      </w:r>
                      <w:r w:rsidRPr="0049682B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9682B">
                        <w:rPr>
                          <w:sz w:val="22"/>
                          <w:szCs w:val="22"/>
                        </w:rPr>
                        <w:t xml:space="preserve"> Grade Room:</w:t>
                      </w:r>
                    </w:p>
                    <w:p w14:paraId="740E3AC7" w14:textId="77777777" w:rsidR="00114C85" w:rsidRDefault="00114C85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August 27</w:t>
                      </w:r>
                    </w:p>
                    <w:p w14:paraId="60F1EB89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September 3</w:t>
                      </w:r>
                    </w:p>
                    <w:p w14:paraId="3BE5E1BA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October 1</w:t>
                      </w:r>
                    </w:p>
                    <w:p w14:paraId="7D11792E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November 5</w:t>
                      </w:r>
                    </w:p>
                    <w:p w14:paraId="2262C709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December 3</w:t>
                      </w:r>
                    </w:p>
                    <w:p w14:paraId="427A5858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January </w:t>
                      </w:r>
                      <w:r w:rsidRPr="0049682B">
                        <w:rPr>
                          <w:b/>
                          <w:sz w:val="22"/>
                          <w:szCs w:val="22"/>
                        </w:rPr>
                        <w:t>7</w:t>
                      </w:r>
                    </w:p>
                    <w:p w14:paraId="6A9C0B06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February 4</w:t>
                      </w:r>
                    </w:p>
                    <w:p w14:paraId="7F5FC3F6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March 4</w:t>
                      </w:r>
                    </w:p>
                    <w:p w14:paraId="17EDABF5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April 1</w:t>
                      </w:r>
                    </w:p>
                    <w:p w14:paraId="13EA8596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May 6</w:t>
                      </w:r>
                    </w:p>
                    <w:p w14:paraId="27138C15" w14:textId="77777777" w:rsidR="00945671" w:rsidRPr="0049682B" w:rsidRDefault="00945671" w:rsidP="0049682B">
                      <w:pPr>
                        <w:pStyle w:val="BodyText3"/>
                        <w:spacing w:after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9682B">
                        <w:rPr>
                          <w:b/>
                          <w:sz w:val="22"/>
                          <w:szCs w:val="22"/>
                        </w:rPr>
                        <w:t>June 3 (7</w:t>
                      </w:r>
                      <w:r w:rsidRPr="0049682B">
                        <w:rPr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49682B">
                        <w:rPr>
                          <w:b/>
                          <w:sz w:val="22"/>
                          <w:szCs w:val="22"/>
                        </w:rPr>
                        <w:t xml:space="preserve"> grade only)</w:t>
                      </w:r>
                    </w:p>
                    <w:p w14:paraId="33F1CB22" w14:textId="77777777" w:rsidR="00945671" w:rsidRPr="0049682B" w:rsidRDefault="00945671" w:rsidP="0049682B">
                      <w:pPr>
                        <w:pStyle w:val="BodyText3"/>
                        <w:spacing w:after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E0AB875" w14:textId="77777777" w:rsidR="00945671" w:rsidRDefault="00945671" w:rsidP="0049682B">
                      <w:pPr>
                        <w:pStyle w:val="BodyText3"/>
                        <w:spacing w:after="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83" behindDoc="0" locked="0" layoutInCell="1" allowOverlap="1" wp14:anchorId="158D7FE6" wp14:editId="70704E7A">
                <wp:simplePos x="0" y="0"/>
                <wp:positionH relativeFrom="page">
                  <wp:posOffset>5236845</wp:posOffset>
                </wp:positionH>
                <wp:positionV relativeFrom="page">
                  <wp:posOffset>5796280</wp:posOffset>
                </wp:positionV>
                <wp:extent cx="1938655" cy="0"/>
                <wp:effectExtent l="50800" t="25400" r="67945" b="1016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66038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12.35pt,456.4pt" to="565pt,45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" strokecolor="#3472ba [321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945671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F7F99CE" wp14:editId="7D3C347F">
                <wp:simplePos x="0" y="0"/>
                <wp:positionH relativeFrom="page">
                  <wp:posOffset>561975</wp:posOffset>
                </wp:positionH>
                <wp:positionV relativeFrom="page">
                  <wp:posOffset>1239520</wp:posOffset>
                </wp:positionV>
                <wp:extent cx="1668780" cy="482600"/>
                <wp:effectExtent l="0" t="0" r="0" b="0"/>
                <wp:wrapTight wrapText="bothSides">
                  <wp:wrapPolygon edited="0">
                    <wp:start x="329" y="0"/>
                    <wp:lineTo x="329" y="20463"/>
                    <wp:lineTo x="21041" y="20463"/>
                    <wp:lineTo x="21041" y="0"/>
                    <wp:lineTo x="329" y="0"/>
                  </wp:wrapPolygon>
                </wp:wrapTight>
                <wp:docPr id="9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6ADD34" w14:textId="77777777" w:rsidR="00945671" w:rsidRPr="00945671" w:rsidRDefault="00945671" w:rsidP="0049682B">
                            <w:pPr>
                              <w:pStyle w:val="Subtitle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FD592D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45671">
                              <w:rPr>
                                <w:sz w:val="32"/>
                                <w:szCs w:val="32"/>
                              </w:rPr>
                              <w:t>2013-2014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44.25pt;margin-top:97.6pt;width:131.4pt;height:38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" filled="f" stroked="f">
                <v:textbox inset=",0,,0">
                  <w:txbxContent>
                    <w:p w14:paraId="6D6ADD34" w14:textId="77777777" w:rsidR="00945671" w:rsidRPr="00945671" w:rsidRDefault="00945671" w:rsidP="0049682B">
                      <w:pPr>
                        <w:pStyle w:val="Subtitle"/>
                        <w:jc w:val="left"/>
                        <w:rPr>
                          <w:sz w:val="32"/>
                          <w:szCs w:val="32"/>
                        </w:rPr>
                      </w:pPr>
                      <w:r w:rsidRPr="00FD592D"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Pr="00945671">
                        <w:rPr>
                          <w:sz w:val="32"/>
                          <w:szCs w:val="32"/>
                        </w:rPr>
                        <w:t>2013-2014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5671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9B6E2FA" wp14:editId="482E4798">
                <wp:simplePos x="0" y="0"/>
                <wp:positionH relativeFrom="page">
                  <wp:posOffset>688975</wp:posOffset>
                </wp:positionH>
                <wp:positionV relativeFrom="page">
                  <wp:posOffset>1673860</wp:posOffset>
                </wp:positionV>
                <wp:extent cx="3886200" cy="241300"/>
                <wp:effectExtent l="0" t="0" r="0" b="12700"/>
                <wp:wrapTight wrapText="bothSides">
                  <wp:wrapPolygon edited="0">
                    <wp:start x="141" y="0"/>
                    <wp:lineTo x="141" y="20463"/>
                    <wp:lineTo x="21318" y="20463"/>
                    <wp:lineTo x="21318" y="0"/>
                    <wp:lineTo x="141" y="0"/>
                  </wp:wrapPolygon>
                </wp:wrapTight>
                <wp:docPr id="9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BDED48" w14:textId="77777777" w:rsidR="00945671" w:rsidRPr="00945671" w:rsidRDefault="00945671" w:rsidP="0049682B">
                            <w:pPr>
                              <w:pStyle w:val="BlockHeading"/>
                              <w:rPr>
                                <w:u w:val="single"/>
                              </w:rPr>
                            </w:pPr>
                            <w:r w:rsidRPr="00945671">
                              <w:rPr>
                                <w:u w:val="single"/>
                              </w:rPr>
                              <w:t xml:space="preserve">NJHS Service Project, 2012-2013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54.25pt;margin-top:131.8pt;width:306pt;height:19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tTN/Q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" filled="f" stroked="f">
                <v:textbox inset=",0,,0">
                  <w:txbxContent>
                    <w:p w14:paraId="1CBDED48" w14:textId="77777777" w:rsidR="00945671" w:rsidRPr="00945671" w:rsidRDefault="00945671" w:rsidP="0049682B">
                      <w:pPr>
                        <w:pStyle w:val="BlockHeading"/>
                        <w:rPr>
                          <w:u w:val="single"/>
                        </w:rPr>
                      </w:pPr>
                      <w:r w:rsidRPr="00945671">
                        <w:rPr>
                          <w:u w:val="single"/>
                        </w:rPr>
                        <w:t xml:space="preserve">NJHS Service Project, 2012-2013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567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27D6398" wp14:editId="0F627BBD">
                <wp:simplePos x="0" y="0"/>
                <wp:positionH relativeFrom="page">
                  <wp:posOffset>676275</wp:posOffset>
                </wp:positionH>
                <wp:positionV relativeFrom="page">
                  <wp:posOffset>1915160</wp:posOffset>
                </wp:positionV>
                <wp:extent cx="3886200" cy="2381885"/>
                <wp:effectExtent l="0" t="0" r="0" b="5715"/>
                <wp:wrapTight wrapText="bothSides">
                  <wp:wrapPolygon edited="0">
                    <wp:start x="141" y="0"/>
                    <wp:lineTo x="141" y="21421"/>
                    <wp:lineTo x="21318" y="21421"/>
                    <wp:lineTo x="21318" y="0"/>
                    <wp:lineTo x="141" y="0"/>
                  </wp:wrapPolygon>
                </wp:wrapTight>
                <wp:docPr id="9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1F81D6" w14:textId="77777777" w:rsidR="00945671" w:rsidRPr="00945671" w:rsidRDefault="00945671" w:rsidP="00EB0A70">
                            <w:pPr>
                              <w:pStyle w:val="BodyText2"/>
                              <w:jc w:val="center"/>
                              <w:rPr>
                                <w:color w:val="D4E2F3" w:themeColor="background2" w:themeTint="33"/>
                                <w:szCs w:val="22"/>
                              </w:rPr>
                            </w:pPr>
                            <w:r w:rsidRPr="00945671">
                              <w:rPr>
                                <w:rFonts w:cs="Arial"/>
                                <w:color w:val="D4E2F3" w:themeColor="background2" w:themeTint="33"/>
                                <w:szCs w:val="22"/>
                              </w:rPr>
                              <w:t xml:space="preserve">The 2012-2013 St. John </w:t>
                            </w:r>
                            <w:proofErr w:type="spellStart"/>
                            <w:r w:rsidRPr="00945671">
                              <w:rPr>
                                <w:rFonts w:cs="Arial"/>
                                <w:color w:val="D4E2F3" w:themeColor="background2" w:themeTint="33"/>
                                <w:szCs w:val="22"/>
                              </w:rPr>
                              <w:t>Eudes</w:t>
                            </w:r>
                            <w:proofErr w:type="spellEnd"/>
                            <w:r w:rsidRPr="00945671">
                              <w:rPr>
                                <w:rFonts w:cs="Arial"/>
                                <w:color w:val="D4E2F3" w:themeColor="background2" w:themeTint="33"/>
                                <w:szCs w:val="22"/>
                              </w:rPr>
                              <w:t xml:space="preserve"> Chapter of NJHS chose to support the EIF Revlon 5K Run/Walk for Women and raised over $</w:t>
                            </w:r>
                            <w:proofErr w:type="gramStart"/>
                            <w:r w:rsidRPr="00945671">
                              <w:rPr>
                                <w:rFonts w:cs="Arial"/>
                                <w:color w:val="D4E2F3" w:themeColor="background2" w:themeTint="33"/>
                                <w:szCs w:val="22"/>
                              </w:rPr>
                              <w:t>1500  to</w:t>
                            </w:r>
                            <w:proofErr w:type="gramEnd"/>
                            <w:r w:rsidRPr="00945671">
                              <w:rPr>
                                <w:rFonts w:cs="Arial"/>
                                <w:color w:val="D4E2F3" w:themeColor="background2" w:themeTint="33"/>
                                <w:szCs w:val="22"/>
                              </w:rPr>
                              <w:t xml:space="preserve"> support cancer research .   The nationally acclaimed Entertainment Industry Foundation Revlon Run/Walk for Women has touched the lives of millions of people through increased awareness, education, research, and diagnostic treatment services and the 2012-2013 members of NJHS were honored to be a part of such a wonderful program.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53.25pt;margin-top:150.8pt;width:306pt;height:187.55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" mv:complextextbox="1" filled="f" stroked="f">
                <v:textbox inset=",0,,0">
                  <w:txbxContent>
                    <w:p w14:paraId="0D1F81D6" w14:textId="77777777" w:rsidR="00945671" w:rsidRPr="00945671" w:rsidRDefault="00945671" w:rsidP="00EB0A70">
                      <w:pPr>
                        <w:pStyle w:val="BodyText2"/>
                        <w:jc w:val="center"/>
                        <w:rPr>
                          <w:color w:val="D4E2F3" w:themeColor="background2" w:themeTint="33"/>
                          <w:szCs w:val="22"/>
                        </w:rPr>
                      </w:pPr>
                      <w:r w:rsidRPr="00945671">
                        <w:rPr>
                          <w:rFonts w:cs="Arial"/>
                          <w:color w:val="D4E2F3" w:themeColor="background2" w:themeTint="33"/>
                          <w:szCs w:val="22"/>
                        </w:rPr>
                        <w:t xml:space="preserve">The 2012-2013 St. John </w:t>
                      </w:r>
                      <w:proofErr w:type="spellStart"/>
                      <w:r w:rsidRPr="00945671">
                        <w:rPr>
                          <w:rFonts w:cs="Arial"/>
                          <w:color w:val="D4E2F3" w:themeColor="background2" w:themeTint="33"/>
                          <w:szCs w:val="22"/>
                        </w:rPr>
                        <w:t>Eudes</w:t>
                      </w:r>
                      <w:proofErr w:type="spellEnd"/>
                      <w:r w:rsidRPr="00945671">
                        <w:rPr>
                          <w:rFonts w:cs="Arial"/>
                          <w:color w:val="D4E2F3" w:themeColor="background2" w:themeTint="33"/>
                          <w:szCs w:val="22"/>
                        </w:rPr>
                        <w:t xml:space="preserve"> Chapter of NJHS chose to support the EIF Revlon 5K Run/Walk for Women and raised over $</w:t>
                      </w:r>
                      <w:proofErr w:type="gramStart"/>
                      <w:r w:rsidRPr="00945671">
                        <w:rPr>
                          <w:rFonts w:cs="Arial"/>
                          <w:color w:val="D4E2F3" w:themeColor="background2" w:themeTint="33"/>
                          <w:szCs w:val="22"/>
                        </w:rPr>
                        <w:t>1500  to</w:t>
                      </w:r>
                      <w:proofErr w:type="gramEnd"/>
                      <w:r w:rsidRPr="00945671">
                        <w:rPr>
                          <w:rFonts w:cs="Arial"/>
                          <w:color w:val="D4E2F3" w:themeColor="background2" w:themeTint="33"/>
                          <w:szCs w:val="22"/>
                        </w:rPr>
                        <w:t xml:space="preserve"> support cancer research .   The nationally acclaimed Entertainment Industry Foundation Revlon Run/Walk for Women has touched the lives of millions of people through increased awareness, education, research, and diagnostic treatment services and the 2012-2013 members of NJHS were honored to be a part of such a wonderful program.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40C11">
        <w:rPr>
          <w:noProof/>
        </w:rPr>
        <mc:AlternateContent>
          <mc:Choice Requires="wpg">
            <w:drawing>
              <wp:anchor distT="0" distB="0" distL="114300" distR="114300" simplePos="1" relativeHeight="251658297" behindDoc="0" locked="0" layoutInCell="1" allowOverlap="1" wp14:anchorId="26CEF8AD" wp14:editId="26F45D68">
                <wp:simplePos x="365760" y="4135120"/>
                <wp:positionH relativeFrom="page">
                  <wp:posOffset>365760</wp:posOffset>
                </wp:positionH>
                <wp:positionV relativeFrom="page">
                  <wp:posOffset>4135120</wp:posOffset>
                </wp:positionV>
                <wp:extent cx="4407535" cy="4451985"/>
                <wp:effectExtent l="0" t="0" r="0" b="18415"/>
                <wp:wrapThrough wrapText="bothSides">
                  <wp:wrapPolygon edited="0">
                    <wp:start x="124" y="0"/>
                    <wp:lineTo x="124" y="21566"/>
                    <wp:lineTo x="21286" y="21566"/>
                    <wp:lineTo x="21286" y="0"/>
                    <wp:lineTo x="124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535" cy="4451985"/>
                          <a:chOff x="0" y="0"/>
                          <a:chExt cx="4407535" cy="445198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07535" cy="445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422465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19A94E65" w14:textId="77777777" w:rsidR="00945671" w:rsidRPr="00FD592D" w:rsidRDefault="00945671" w:rsidP="00FD592D">
                              <w:pPr>
                                <w:pStyle w:val="BodyText"/>
                                <w:spacing w:after="0" w:line="240" w:lineRule="auto"/>
                                <w:jc w:val="center"/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FD592D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 xml:space="preserve">Congratulations to the 2013-2014 Members of the St. John </w:t>
                              </w:r>
                              <w:proofErr w:type="spellStart"/>
                              <w:r w:rsidRPr="00FD592D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Eudes</w:t>
                              </w:r>
                              <w:proofErr w:type="spellEnd"/>
                              <w:r w:rsidRPr="00FD592D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 xml:space="preserve"> Chapter of the National Junior Honor Society.</w:t>
                              </w:r>
                            </w:p>
                            <w:p w14:paraId="0F313204" w14:textId="77777777" w:rsidR="00945671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color w:val="auto"/>
                                  <w:sz w:val="24"/>
                                </w:rPr>
                              </w:pPr>
                            </w:p>
                            <w:p w14:paraId="6D587534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</w:pPr>
                              <w:r w:rsidRPr="0049682B">
                                <w:rPr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  <w:t>8</w:t>
                              </w:r>
                              <w:r w:rsidRPr="0049682B">
                                <w:rPr>
                                  <w:b/>
                                  <w:color w:val="auto"/>
                                  <w:sz w:val="24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49682B">
                                <w:rPr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  <w:t xml:space="preserve"> Grade:</w:t>
                              </w:r>
                            </w:p>
                            <w:p w14:paraId="75953D1B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color w:val="auto"/>
                                  <w:sz w:val="24"/>
                                </w:rPr>
                              </w:pPr>
                              <w:r w:rsidRPr="0049682B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Justin Mills</w:t>
                              </w:r>
                            </w:p>
                            <w:p w14:paraId="79562054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Cecil Ossa</w:t>
                              </w:r>
                            </w:p>
                            <w:p w14:paraId="78232987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Daniel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Setiabudi</w:t>
                              </w:r>
                              <w:proofErr w:type="spellEnd"/>
                            </w:p>
                            <w:p w14:paraId="77FD1959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Daniel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Singontiko</w:t>
                              </w:r>
                              <w:proofErr w:type="spellEnd"/>
                            </w:p>
                            <w:p w14:paraId="43C26E88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Matthew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Yuhico</w:t>
                              </w:r>
                              <w:proofErr w:type="spellEnd"/>
                            </w:p>
                            <w:p w14:paraId="15173359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  <w:r w:rsidRPr="0049682B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Jeremy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Valtairo</w:t>
                              </w:r>
                              <w:proofErr w:type="spellEnd"/>
                            </w:p>
                            <w:p w14:paraId="36198BF0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</w:p>
                            <w:p w14:paraId="0D1A4F48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rFonts w:cs="Arial"/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</w:pPr>
                              <w:r w:rsidRPr="0049682B">
                                <w:rPr>
                                  <w:rFonts w:cs="Arial"/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  <w:t>7</w:t>
                              </w:r>
                              <w:r w:rsidRPr="0049682B">
                                <w:rPr>
                                  <w:rFonts w:cs="Arial"/>
                                  <w:b/>
                                  <w:color w:val="auto"/>
                                  <w:sz w:val="24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49682B">
                                <w:rPr>
                                  <w:rFonts w:cs="Arial"/>
                                  <w:b/>
                                  <w:color w:val="auto"/>
                                  <w:sz w:val="24"/>
                                  <w:u w:val="single"/>
                                </w:rPr>
                                <w:t xml:space="preserve"> Grade:</w:t>
                              </w:r>
                            </w:p>
                            <w:p w14:paraId="45602F82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Olivia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Andazola</w:t>
                              </w:r>
                              <w:proofErr w:type="spellEnd"/>
                            </w:p>
                            <w:p w14:paraId="160B6A77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Kawika</w:t>
                              </w:r>
                              <w:proofErr w:type="spellEnd"/>
                              <w:r w:rsidRPr="0049682B">
                                <w:rPr>
                                  <w:rFonts w:cs="Arial"/>
                                </w:rPr>
                                <w:t xml:space="preserve"> Austin</w:t>
                              </w:r>
                            </w:p>
                            <w:p w14:paraId="4F0021B5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Natalia Campos</w:t>
                              </w:r>
                            </w:p>
                            <w:p w14:paraId="531A0BB9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Carlos Del Castillo</w:t>
                              </w:r>
                            </w:p>
                            <w:p w14:paraId="2940926C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Daniel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Ferreiro</w:t>
                              </w:r>
                              <w:proofErr w:type="spellEnd"/>
                            </w:p>
                            <w:p w14:paraId="2D3E0763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Jessica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Gullette</w:t>
                              </w:r>
                              <w:proofErr w:type="spellEnd"/>
                            </w:p>
                            <w:p w14:paraId="3FAE25C0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Michael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Grijalva</w:t>
                              </w:r>
                              <w:proofErr w:type="spellEnd"/>
                            </w:p>
                            <w:p w14:paraId="16EB06DA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Thayer Loomis</w:t>
                              </w:r>
                            </w:p>
                            <w:p w14:paraId="51729357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Caleb Martin</w:t>
                              </w:r>
                            </w:p>
                            <w:p w14:paraId="338B48A6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Kelan</w:t>
                              </w:r>
                              <w:proofErr w:type="spellEnd"/>
                              <w:r w:rsidRPr="0049682B">
                                <w:rPr>
                                  <w:rFonts w:cs="Arial"/>
                                </w:rPr>
                                <w:t xml:space="preserve"> Martinez</w:t>
                              </w:r>
                            </w:p>
                            <w:p w14:paraId="016ECC32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Kristina Mendoza</w:t>
                              </w:r>
                            </w:p>
                            <w:p w14:paraId="129C3D02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>Bianca Ruiz</w:t>
                              </w:r>
                            </w:p>
                            <w:p w14:paraId="0EDD3AF7" w14:textId="77777777" w:rsidR="00945671" w:rsidRPr="0049682B" w:rsidRDefault="00945671" w:rsidP="0049682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="Arial"/>
                                </w:rPr>
                              </w:pPr>
                              <w:r w:rsidRPr="0049682B">
                                <w:rPr>
                                  <w:rFonts w:cs="Arial"/>
                                </w:rPr>
                                <w:t xml:space="preserve">Jennifer </w:t>
                              </w:r>
                              <w:proofErr w:type="spellStart"/>
                              <w:r w:rsidRPr="0049682B">
                                <w:rPr>
                                  <w:rFonts w:cs="Arial"/>
                                </w:rPr>
                                <w:t>Uyanga</w:t>
                              </w:r>
                              <w:proofErr w:type="spellEnd"/>
                            </w:p>
                            <w:p w14:paraId="582BCE6A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color w:val="auto"/>
                                  <w:sz w:val="24"/>
                                </w:rPr>
                              </w:pPr>
                              <w:r w:rsidRPr="0049682B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Madison Valerio</w:t>
                              </w:r>
                            </w:p>
                            <w:p w14:paraId="239A8EF1" w14:textId="77777777" w:rsidR="00945671" w:rsidRPr="0049682B" w:rsidRDefault="00945671" w:rsidP="0049682B">
                              <w:pPr>
                                <w:pStyle w:val="BodyText"/>
                                <w:spacing w:after="0" w:line="240" w:lineRule="auto"/>
                                <w:rPr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381000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556895"/>
                            <a:ext cx="4224655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737235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913130"/>
                            <a:ext cx="19342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089025"/>
                            <a:ext cx="19342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264920"/>
                            <a:ext cx="170243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440815"/>
                            <a:ext cx="169164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1616710"/>
                            <a:ext cx="16802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792605"/>
                            <a:ext cx="166941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968500"/>
                            <a:ext cx="16579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148205"/>
                            <a:ext cx="16554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2324100"/>
                            <a:ext cx="165544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2500630"/>
                            <a:ext cx="16554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2676525"/>
                            <a:ext cx="16554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852420"/>
                            <a:ext cx="16554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3028315"/>
                            <a:ext cx="180721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3204210"/>
                            <a:ext cx="189865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3380105"/>
                            <a:ext cx="21221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3556000"/>
                            <a:ext cx="247269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3731895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3907790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4083685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4259580"/>
                            <a:ext cx="422465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0" style="position:absolute;margin-left:28.8pt;margin-top:325.6pt;width:347.05pt;height:350.55pt;z-index:251658297;mso-position-horizontal-relative:page;mso-position-vertical-relative:page" coordsize="4407535,4451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" mv:complextextbox="1">
                <v:shape id="Text Box 54" o:spid="_x0000_s1031" type="#_x0000_t202" style="position:absolute;width:4407535;height:4451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7gv0xQAA&#10;ANwAAAAPAAAAZHJzL2Rvd25yZXYueG1sRI9Ba8JAEIXvBf/DMoK3utGDLamrhELAgoJV8TzNjklo&#10;djbJbjX66zuHQm8zvDfvfbNcD65RV+pD7dnAbJqAIi68rbk0cDrmz6+gQkS22HgmA3cKsF6NnpaY&#10;Wn/jT7oeYqkkhEOKBqoY21TrUFTkMEx9SyzaxfcOo6x9qW2PNwl3jZ4nyUI7rFkaKmzpvaLi+/Dj&#10;DOz2X93jIwmuyWKev2T7bns5d8ZMxkP2BirSEP/Nf9cbK/gzwZdnZAK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uC/TFAAAA3AAAAA8AAAAAAAAAAAAAAAAAlwIAAGRycy9k&#10;b3ducmV2LnhtbFBLBQYAAAAABAAEAPUAAACJAwAAAAA=&#10;" mv:complextextbox="1" filled="f" stroked="f">
                  <v:textbox inset=",0,,0"/>
                </v:shape>
                <v:shape id="Text Box 1" o:spid="_x0000_s1032" type="#_x0000_t202" style="position:absolute;left:91440;width:4224655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6" inset="0,0,0,0">
                    <w:txbxContent>
                      <w:p w14:paraId="19A94E65" w14:textId="77777777" w:rsidR="00945671" w:rsidRPr="00FD592D" w:rsidRDefault="00945671" w:rsidP="00FD592D">
                        <w:pPr>
                          <w:pStyle w:val="BodyText"/>
                          <w:spacing w:after="0" w:line="240" w:lineRule="auto"/>
                          <w:jc w:val="center"/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FD592D">
                          <w:rPr>
                            <w:color w:val="auto"/>
                            <w:sz w:val="26"/>
                            <w:szCs w:val="26"/>
                          </w:rPr>
                          <w:t xml:space="preserve">Congratulations to the 2013-2014 Members of the St. John </w:t>
                        </w:r>
                        <w:proofErr w:type="spellStart"/>
                        <w:r w:rsidRPr="00FD592D">
                          <w:rPr>
                            <w:color w:val="auto"/>
                            <w:sz w:val="26"/>
                            <w:szCs w:val="26"/>
                          </w:rPr>
                          <w:t>Eudes</w:t>
                        </w:r>
                        <w:proofErr w:type="spellEnd"/>
                        <w:r w:rsidRPr="00FD592D">
                          <w:rPr>
                            <w:color w:val="auto"/>
                            <w:sz w:val="26"/>
                            <w:szCs w:val="26"/>
                          </w:rPr>
                          <w:t xml:space="preserve"> Chapter of the National Junior Honor Society.</w:t>
                        </w:r>
                      </w:p>
                      <w:p w14:paraId="0F313204" w14:textId="77777777" w:rsidR="00945671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color w:val="auto"/>
                            <w:sz w:val="24"/>
                          </w:rPr>
                        </w:pPr>
                      </w:p>
                      <w:p w14:paraId="6D587534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b/>
                            <w:color w:val="auto"/>
                            <w:sz w:val="24"/>
                            <w:u w:val="single"/>
                          </w:rPr>
                        </w:pPr>
                        <w:r w:rsidRPr="0049682B">
                          <w:rPr>
                            <w:b/>
                            <w:color w:val="auto"/>
                            <w:sz w:val="24"/>
                            <w:u w:val="single"/>
                          </w:rPr>
                          <w:t>8</w:t>
                        </w:r>
                        <w:r w:rsidRPr="0049682B">
                          <w:rPr>
                            <w:b/>
                            <w:color w:val="auto"/>
                            <w:sz w:val="24"/>
                            <w:u w:val="single"/>
                            <w:vertAlign w:val="superscript"/>
                          </w:rPr>
                          <w:t>th</w:t>
                        </w:r>
                        <w:r w:rsidRPr="0049682B">
                          <w:rPr>
                            <w:b/>
                            <w:color w:val="auto"/>
                            <w:sz w:val="24"/>
                            <w:u w:val="single"/>
                          </w:rPr>
                          <w:t xml:space="preserve"> Grade:</w:t>
                        </w:r>
                      </w:p>
                      <w:p w14:paraId="75953D1B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color w:val="auto"/>
                            <w:sz w:val="24"/>
                          </w:rPr>
                        </w:pPr>
                        <w:r w:rsidRPr="0049682B">
                          <w:rPr>
                            <w:rFonts w:cs="Arial"/>
                            <w:color w:val="auto"/>
                            <w:sz w:val="24"/>
                          </w:rPr>
                          <w:t>Justin Mills</w:t>
                        </w:r>
                      </w:p>
                      <w:p w14:paraId="79562054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Cecil Ossa</w:t>
                        </w:r>
                      </w:p>
                      <w:p w14:paraId="78232987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Daniel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Setiabudi</w:t>
                        </w:r>
                        <w:proofErr w:type="spellEnd"/>
                      </w:p>
                      <w:p w14:paraId="77FD1959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Daniel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Singontiko</w:t>
                        </w:r>
                        <w:proofErr w:type="spellEnd"/>
                      </w:p>
                      <w:p w14:paraId="43C26E88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Matthew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Yuhico</w:t>
                        </w:r>
                        <w:proofErr w:type="spellEnd"/>
                      </w:p>
                      <w:p w14:paraId="15173359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rFonts w:cs="Arial"/>
                            <w:color w:val="auto"/>
                            <w:sz w:val="24"/>
                          </w:rPr>
                        </w:pPr>
                        <w:r w:rsidRPr="0049682B">
                          <w:rPr>
                            <w:rFonts w:cs="Arial"/>
                            <w:color w:val="auto"/>
                            <w:sz w:val="24"/>
                          </w:rPr>
                          <w:t xml:space="preserve">Jeremy </w:t>
                        </w:r>
                        <w:proofErr w:type="spellStart"/>
                        <w:r w:rsidRPr="0049682B">
                          <w:rPr>
                            <w:rFonts w:cs="Arial"/>
                            <w:color w:val="auto"/>
                            <w:sz w:val="24"/>
                          </w:rPr>
                          <w:t>Valtairo</w:t>
                        </w:r>
                        <w:proofErr w:type="spellEnd"/>
                      </w:p>
                      <w:p w14:paraId="36198BF0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rFonts w:cs="Arial"/>
                            <w:color w:val="auto"/>
                            <w:sz w:val="24"/>
                          </w:rPr>
                        </w:pPr>
                      </w:p>
                      <w:p w14:paraId="0D1A4F48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rFonts w:cs="Arial"/>
                            <w:b/>
                            <w:color w:val="auto"/>
                            <w:sz w:val="24"/>
                            <w:u w:val="single"/>
                          </w:rPr>
                        </w:pPr>
                        <w:r w:rsidRPr="0049682B">
                          <w:rPr>
                            <w:rFonts w:cs="Arial"/>
                            <w:b/>
                            <w:color w:val="auto"/>
                            <w:sz w:val="24"/>
                            <w:u w:val="single"/>
                          </w:rPr>
                          <w:t>7</w:t>
                        </w:r>
                        <w:r w:rsidRPr="0049682B">
                          <w:rPr>
                            <w:rFonts w:cs="Arial"/>
                            <w:b/>
                            <w:color w:val="auto"/>
                            <w:sz w:val="24"/>
                            <w:u w:val="single"/>
                            <w:vertAlign w:val="superscript"/>
                          </w:rPr>
                          <w:t>th</w:t>
                        </w:r>
                        <w:r w:rsidRPr="0049682B">
                          <w:rPr>
                            <w:rFonts w:cs="Arial"/>
                            <w:b/>
                            <w:color w:val="auto"/>
                            <w:sz w:val="24"/>
                            <w:u w:val="single"/>
                          </w:rPr>
                          <w:t xml:space="preserve"> Grade:</w:t>
                        </w:r>
                      </w:p>
                      <w:p w14:paraId="45602F82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Olivia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Andazola</w:t>
                        </w:r>
                        <w:proofErr w:type="spellEnd"/>
                      </w:p>
                      <w:p w14:paraId="160B6A77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proofErr w:type="spellStart"/>
                        <w:r w:rsidRPr="0049682B">
                          <w:rPr>
                            <w:rFonts w:cs="Arial"/>
                          </w:rPr>
                          <w:t>Kawika</w:t>
                        </w:r>
                        <w:proofErr w:type="spellEnd"/>
                        <w:r w:rsidRPr="0049682B">
                          <w:rPr>
                            <w:rFonts w:cs="Arial"/>
                          </w:rPr>
                          <w:t xml:space="preserve"> Austin</w:t>
                        </w:r>
                      </w:p>
                      <w:p w14:paraId="4F0021B5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Natalia Campos</w:t>
                        </w:r>
                      </w:p>
                      <w:p w14:paraId="531A0BB9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Carlos Del Castillo</w:t>
                        </w:r>
                      </w:p>
                      <w:p w14:paraId="2940926C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Daniel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Ferreiro</w:t>
                        </w:r>
                        <w:proofErr w:type="spellEnd"/>
                      </w:p>
                      <w:p w14:paraId="2D3E0763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Jessica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Gullette</w:t>
                        </w:r>
                        <w:proofErr w:type="spellEnd"/>
                      </w:p>
                      <w:p w14:paraId="3FAE25C0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Michael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Grijalva</w:t>
                        </w:r>
                        <w:proofErr w:type="spellEnd"/>
                      </w:p>
                      <w:p w14:paraId="16EB06DA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Thayer Loomis</w:t>
                        </w:r>
                      </w:p>
                      <w:p w14:paraId="51729357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Caleb Martin</w:t>
                        </w:r>
                      </w:p>
                      <w:p w14:paraId="338B48A6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proofErr w:type="spellStart"/>
                        <w:r w:rsidRPr="0049682B">
                          <w:rPr>
                            <w:rFonts w:cs="Arial"/>
                          </w:rPr>
                          <w:t>Kelan</w:t>
                        </w:r>
                        <w:proofErr w:type="spellEnd"/>
                        <w:r w:rsidRPr="0049682B">
                          <w:rPr>
                            <w:rFonts w:cs="Arial"/>
                          </w:rPr>
                          <w:t xml:space="preserve"> Martinez</w:t>
                        </w:r>
                      </w:p>
                      <w:p w14:paraId="016ECC32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Kristina Mendoza</w:t>
                        </w:r>
                      </w:p>
                      <w:p w14:paraId="129C3D02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>Bianca Ruiz</w:t>
                        </w:r>
                      </w:p>
                      <w:p w14:paraId="0EDD3AF7" w14:textId="77777777" w:rsidR="00945671" w:rsidRPr="0049682B" w:rsidRDefault="00945671" w:rsidP="004968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="Arial"/>
                          </w:rPr>
                        </w:pPr>
                        <w:r w:rsidRPr="0049682B">
                          <w:rPr>
                            <w:rFonts w:cs="Arial"/>
                          </w:rPr>
                          <w:t xml:space="preserve">Jennifer </w:t>
                        </w:r>
                        <w:proofErr w:type="spellStart"/>
                        <w:r w:rsidRPr="0049682B">
                          <w:rPr>
                            <w:rFonts w:cs="Arial"/>
                          </w:rPr>
                          <w:t>Uyanga</w:t>
                        </w:r>
                        <w:proofErr w:type="spellEnd"/>
                      </w:p>
                      <w:p w14:paraId="582BCE6A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color w:val="auto"/>
                            <w:sz w:val="24"/>
                          </w:rPr>
                        </w:pPr>
                        <w:r w:rsidRPr="0049682B">
                          <w:rPr>
                            <w:rFonts w:cs="Arial"/>
                            <w:color w:val="auto"/>
                            <w:sz w:val="24"/>
                          </w:rPr>
                          <w:t>Madison Valerio</w:t>
                        </w:r>
                      </w:p>
                      <w:p w14:paraId="239A8EF1" w14:textId="77777777" w:rsidR="00945671" w:rsidRPr="0049682B" w:rsidRDefault="00945671" w:rsidP="0049682B">
                        <w:pPr>
                          <w:pStyle w:val="BodyText"/>
                          <w:spacing w:after="0" w:line="240" w:lineRule="auto"/>
                          <w:rPr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" o:spid="_x0000_s1033" type="#_x0000_t202" style="position:absolute;left:91440;top:381000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left:91440;top:556895;width:4224655;height:181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5" type="#_x0000_t202" style="position:absolute;left:91440;top:737235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6" type="#_x0000_t202" style="position:absolute;left:91440;top:913130;width:193421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7" type="#_x0000_t202" style="position:absolute;left:91440;top:1089025;width:193421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8" type="#_x0000_t202" style="position:absolute;left:91440;top:1264920;width:170243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9" type="#_x0000_t202" style="position:absolute;left:91440;top:1440815;width:169164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0" type="#_x0000_t202" style="position:absolute;left:91440;top:1616710;width:168021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1" type="#_x0000_t202" style="position:absolute;left:91440;top:1792605;width:166941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2" type="#_x0000_t202" style="position:absolute;left:91440;top:1968500;width:1657985;height:180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3" type="#_x0000_t202" style="position:absolute;left:91440;top:2148205;width:165544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4" type="#_x0000_t202" style="position:absolute;left:91440;top:2324100;width:1655445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5" type="#_x0000_t202" style="position:absolute;left:91440;top:2500630;width:165544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6" type="#_x0000_t202" style="position:absolute;left:91440;top:2676525;width:165544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7" type="#_x0000_t202" style="position:absolute;left:91440;top:2852420;width:165544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8" type="#_x0000_t202" style="position:absolute;left:91440;top:3028315;width:180721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9" type="#_x0000_t202" style="position:absolute;left:91440;top:3204210;width:189865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50" type="#_x0000_t202" style="position:absolute;left:91440;top:3380105;width:212217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51" type="#_x0000_t202" style="position:absolute;left:91440;top:3556000;width:247269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_x0000_s1052" inset="0,0,0,0">
                    <w:txbxContent/>
                  </v:textbox>
                </v:shape>
                <v:shape id="_x0000_s1052" type="#_x0000_t202" style="position:absolute;left:91440;top:3731895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_x0000_s1053" inset="0,0,0,0">
                    <w:txbxContent/>
                  </v:textbox>
                </v:shape>
                <v:shape id="_x0000_s1053" type="#_x0000_t202" style="position:absolute;left:91440;top:3907790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4" type="#_x0000_t202" style="position:absolute;left:91440;top:4083685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5" type="#_x0000_t202" style="position:absolute;left:91440;top:4259580;width:4224655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45671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3947F3F" wp14:editId="02E27A78">
                <wp:simplePos x="0" y="0"/>
                <wp:positionH relativeFrom="page">
                  <wp:posOffset>384175</wp:posOffset>
                </wp:positionH>
                <wp:positionV relativeFrom="page">
                  <wp:posOffset>3666490</wp:posOffset>
                </wp:positionV>
                <wp:extent cx="4389120" cy="468630"/>
                <wp:effectExtent l="0" t="0" r="0" b="13970"/>
                <wp:wrapTight wrapText="bothSides">
                  <wp:wrapPolygon edited="0">
                    <wp:start x="125" y="0"/>
                    <wp:lineTo x="125" y="21073"/>
                    <wp:lineTo x="21375" y="21073"/>
                    <wp:lineTo x="21375" y="0"/>
                    <wp:lineTo x="125" y="0"/>
                  </wp:wrapPolygon>
                </wp:wrapTight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87BE1E" w14:textId="77777777" w:rsidR="00945671" w:rsidRPr="0049682B" w:rsidRDefault="00945671" w:rsidP="0049682B">
                            <w:pPr>
                              <w:pStyle w:val="Heading1"/>
                              <w:jc w:val="center"/>
                              <w:rPr>
                                <w:color w:val="A61F00" w:themeColor="accent4" w:themeShade="BF"/>
                              </w:rPr>
                            </w:pPr>
                            <w:r w:rsidRPr="0049682B">
                              <w:rPr>
                                <w:color w:val="A61F00" w:themeColor="accent4" w:themeShade="BF"/>
                              </w:rPr>
                              <w:t>NJHS 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30.25pt;margin-top:288.7pt;width:345.6pt;height:36.9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" filled="f" stroked="f">
                <v:textbox inset=",0,,0">
                  <w:txbxContent>
                    <w:p w14:paraId="4187BE1E" w14:textId="77777777" w:rsidR="00945671" w:rsidRPr="0049682B" w:rsidRDefault="00945671" w:rsidP="0049682B">
                      <w:pPr>
                        <w:pStyle w:val="Heading1"/>
                        <w:jc w:val="center"/>
                        <w:rPr>
                          <w:color w:val="A61F00" w:themeColor="accent4" w:themeShade="BF"/>
                        </w:rPr>
                      </w:pPr>
                      <w:r w:rsidRPr="0049682B">
                        <w:rPr>
                          <w:color w:val="A61F00" w:themeColor="accent4" w:themeShade="BF"/>
                        </w:rPr>
                        <w:t>NJHS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0A7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580F442" wp14:editId="7F275753">
                <wp:simplePos x="0" y="0"/>
                <wp:positionH relativeFrom="page">
                  <wp:posOffset>688975</wp:posOffset>
                </wp:positionH>
                <wp:positionV relativeFrom="page">
                  <wp:posOffset>1587500</wp:posOffset>
                </wp:positionV>
                <wp:extent cx="6400800" cy="0"/>
                <wp:effectExtent l="0" t="0" r="25400" b="25400"/>
                <wp:wrapNone/>
                <wp:docPr id="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25pt,125pt" to="558.25pt,1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" strokecolor="#6fa0e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EB0A70">
        <w:rPr>
          <w:noProof/>
        </w:rPr>
        <w:drawing>
          <wp:anchor distT="0" distB="0" distL="114300" distR="114300" simplePos="0" relativeHeight="251659359" behindDoc="0" locked="0" layoutInCell="1" allowOverlap="1" wp14:anchorId="234E09B5" wp14:editId="03D736A8">
            <wp:simplePos x="0" y="0"/>
            <wp:positionH relativeFrom="page">
              <wp:posOffset>4691380</wp:posOffset>
            </wp:positionH>
            <wp:positionV relativeFrom="page">
              <wp:posOffset>1915160</wp:posOffset>
            </wp:positionV>
            <wp:extent cx="2688590" cy="2009140"/>
            <wp:effectExtent l="0" t="0" r="3810" b="0"/>
            <wp:wrapThrough wrapText="bothSides">
              <wp:wrapPolygon edited="0">
                <wp:start x="0" y="0"/>
                <wp:lineTo x="0" y="21300"/>
                <wp:lineTo x="21427" y="21300"/>
                <wp:lineTo x="21427" y="0"/>
                <wp:lineTo x="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70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2586C99" wp14:editId="454B11CF">
                <wp:simplePos x="0" y="0"/>
                <wp:positionH relativeFrom="page">
                  <wp:posOffset>675640</wp:posOffset>
                </wp:positionH>
                <wp:positionV relativeFrom="page">
                  <wp:posOffset>736600</wp:posOffset>
                </wp:positionV>
                <wp:extent cx="6400800" cy="850900"/>
                <wp:effectExtent l="0" t="0" r="0" b="12700"/>
                <wp:wrapTight wrapText="bothSides">
                  <wp:wrapPolygon edited="0">
                    <wp:start x="86" y="0"/>
                    <wp:lineTo x="86" y="21278"/>
                    <wp:lineTo x="21429" y="21278"/>
                    <wp:lineTo x="21429" y="0"/>
                    <wp:lineTo x="86" y="0"/>
                  </wp:wrapPolygon>
                </wp:wrapTight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803216" w14:textId="77777777" w:rsidR="00945671" w:rsidRPr="00945671" w:rsidRDefault="00945671" w:rsidP="00945671">
                            <w:pPr>
                              <w:pStyle w:val="Title"/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 w:rsidRPr="00945671">
                              <w:rPr>
                                <w:sz w:val="72"/>
                                <w:szCs w:val="72"/>
                              </w:rPr>
                              <w:t>National Junior Honor Society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7" type="#_x0000_t202" style="position:absolute;margin-left:53.2pt;margin-top:58pt;width:7in;height:67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" filled="f" stroked="f">
                <v:textbox inset=",0,,0">
                  <w:txbxContent>
                    <w:p w14:paraId="38803216" w14:textId="77777777" w:rsidR="00945671" w:rsidRPr="00945671" w:rsidRDefault="00945671" w:rsidP="00945671">
                      <w:pPr>
                        <w:pStyle w:val="Title"/>
                        <w:jc w:val="left"/>
                        <w:rPr>
                          <w:sz w:val="72"/>
                          <w:szCs w:val="72"/>
                        </w:rPr>
                      </w:pPr>
                      <w:r w:rsidRPr="00945671">
                        <w:rPr>
                          <w:sz w:val="72"/>
                          <w:szCs w:val="72"/>
                        </w:rPr>
                        <w:t>National Junior Honor Society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0A70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BF6FF26" wp14:editId="7DA7438C">
                <wp:simplePos x="0" y="0"/>
                <wp:positionH relativeFrom="page">
                  <wp:posOffset>676275</wp:posOffset>
                </wp:positionH>
                <wp:positionV relativeFrom="page">
                  <wp:posOffset>8807450</wp:posOffset>
                </wp:positionV>
                <wp:extent cx="6413500" cy="717550"/>
                <wp:effectExtent l="0" t="0" r="0" b="19050"/>
                <wp:wrapTight wrapText="bothSides">
                  <wp:wrapPolygon edited="0">
                    <wp:start x="86" y="0"/>
                    <wp:lineTo x="86" y="21409"/>
                    <wp:lineTo x="21386" y="21409"/>
                    <wp:lineTo x="21386" y="0"/>
                    <wp:lineTo x="86" y="0"/>
                  </wp:wrapPolygon>
                </wp:wrapTight>
                <wp:docPr id="10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1EE7CB" w14:textId="77777777" w:rsidR="00945671" w:rsidRDefault="00945671" w:rsidP="0049682B">
                            <w:pPr>
                              <w:pStyle w:val="BlockHeading"/>
                            </w:pPr>
                            <w:r>
                              <w:t xml:space="preserve">Welcome to all of the 2013-2014 members of the St. John </w:t>
                            </w:r>
                            <w:proofErr w:type="spellStart"/>
                            <w:r>
                              <w:t>Eudes</w:t>
                            </w:r>
                            <w:proofErr w:type="spellEnd"/>
                            <w:r>
                              <w:t xml:space="preserve"> chapter of the National Junior Honor Society.  For more information on NJHS please refer to Ms. Scheppers NJHS web page.  </w:t>
                            </w:r>
                            <w:r w:rsidRPr="00EB0A70">
                              <w:t>http://sje6thgr.weebly.com/njhs.html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8" type="#_x0000_t202" style="position:absolute;margin-left:53.25pt;margin-top:693.5pt;width:505pt;height:56.5pt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" filled="f" stroked="f">
                <v:textbox inset=",0,,0">
                  <w:txbxContent>
                    <w:p w14:paraId="3C1EE7CB" w14:textId="77777777" w:rsidR="00945671" w:rsidRDefault="00945671" w:rsidP="0049682B">
                      <w:pPr>
                        <w:pStyle w:val="BlockHeading"/>
                      </w:pPr>
                      <w:r>
                        <w:t xml:space="preserve">Welcome to all of the 2013-2014 members of the St. John </w:t>
                      </w:r>
                      <w:proofErr w:type="spellStart"/>
                      <w:r>
                        <w:t>Eudes</w:t>
                      </w:r>
                      <w:proofErr w:type="spellEnd"/>
                      <w:r>
                        <w:t xml:space="preserve"> chapter of the National Junior Honor Society.  For more information on NJHS please refer to Ms. Scheppers NJHS web page.  </w:t>
                      </w:r>
                      <w:r w:rsidRPr="00EB0A70">
                        <w:t>http://sje6thgr.weebly.com/njhs.html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92D">
        <w:rPr>
          <w:noProof/>
        </w:rPr>
        <w:drawing>
          <wp:anchor distT="0" distB="0" distL="118745" distR="118745" simplePos="0" relativeHeight="251658298" behindDoc="0" locked="0" layoutInCell="1" allowOverlap="1" wp14:anchorId="14D73DAF" wp14:editId="206624BD">
            <wp:simplePos x="0" y="0"/>
            <wp:positionH relativeFrom="page">
              <wp:posOffset>2357755</wp:posOffset>
            </wp:positionH>
            <wp:positionV relativeFrom="page">
              <wp:posOffset>5158740</wp:posOffset>
            </wp:positionV>
            <wp:extent cx="2178685" cy="2534920"/>
            <wp:effectExtent l="127000" t="76200" r="56515" b="81280"/>
            <wp:wrapTight wrapText="bothSides">
              <wp:wrapPolygon edited="0">
                <wp:start x="7806" y="-649"/>
                <wp:lineTo x="1511" y="-433"/>
                <wp:lineTo x="1511" y="3030"/>
                <wp:lineTo x="-755" y="3030"/>
                <wp:lineTo x="-1259" y="9956"/>
                <wp:lineTo x="-1259" y="16882"/>
                <wp:lineTo x="252" y="16882"/>
                <wp:lineTo x="252" y="17964"/>
                <wp:lineTo x="3777" y="20345"/>
                <wp:lineTo x="7555" y="21860"/>
                <wp:lineTo x="7806" y="22076"/>
                <wp:lineTo x="12843" y="22076"/>
                <wp:lineTo x="13095" y="21860"/>
                <wp:lineTo x="16872" y="20345"/>
                <wp:lineTo x="17124" y="20345"/>
                <wp:lineTo x="20398" y="16882"/>
                <wp:lineTo x="21908" y="13419"/>
                <wp:lineTo x="21908" y="9956"/>
                <wp:lineTo x="21405" y="6709"/>
                <wp:lineTo x="21405" y="6493"/>
                <wp:lineTo x="19138" y="2597"/>
                <wp:lineTo x="13850" y="-433"/>
                <wp:lineTo x="12843" y="-649"/>
                <wp:lineTo x="7806" y="-649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6" descr=":float pics:CB021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34920"/>
                    </a:xfrm>
                    <a:prstGeom prst="ellipse">
                      <a:avLst/>
                    </a:prstGeom>
                    <a:noFill/>
                    <a:ln w="19050" cap="flat" cmpd="sng" algn="ctr">
                      <a:solidFill>
                        <a:srgbClr val="3472B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92D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99C290D" wp14:editId="46DF88A7">
                <wp:simplePos x="0" y="0"/>
                <wp:positionH relativeFrom="page">
                  <wp:posOffset>5913120</wp:posOffset>
                </wp:positionH>
                <wp:positionV relativeFrom="page">
                  <wp:posOffset>5275580</wp:posOffset>
                </wp:positionV>
                <wp:extent cx="1371600" cy="520700"/>
                <wp:effectExtent l="0" t="0" r="0" b="12700"/>
                <wp:wrapTight wrapText="bothSides">
                  <wp:wrapPolygon edited="0">
                    <wp:start x="0" y="0"/>
                    <wp:lineTo x="0" y="21073"/>
                    <wp:lineTo x="21200" y="21073"/>
                    <wp:lineTo x="21200" y="0"/>
                    <wp:lineTo x="0" y="0"/>
                  </wp:wrapPolygon>
                </wp:wrapTight>
                <wp:docPr id="1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1E5D3A" w14:textId="77777777" w:rsidR="00945671" w:rsidRDefault="00945671" w:rsidP="0049682B">
                            <w:pPr>
                              <w:pStyle w:val="BodyText3"/>
                            </w:pPr>
                            <w:r>
                              <w:t>2013-2014 NJHS Induction Ceremony 2:00-3:00pm, Grill Hall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465.6pt;margin-top:415.4pt;width:108pt;height:41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" filled="f" stroked="f">
                <v:textbox inset="0,0,0,0">
                  <w:txbxContent>
                    <w:p w14:paraId="1E1E5D3A" w14:textId="77777777" w:rsidR="00945671" w:rsidRDefault="00945671" w:rsidP="0049682B">
                      <w:pPr>
                        <w:pStyle w:val="BodyText3"/>
                      </w:pPr>
                      <w:r>
                        <w:t>2013-2014 NJHS Induction Ceremony 2:00-3:00pm, Grill Hall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92D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88A399A" wp14:editId="39D06EA3">
                <wp:simplePos x="0" y="0"/>
                <wp:positionH relativeFrom="page">
                  <wp:posOffset>5236845</wp:posOffset>
                </wp:positionH>
                <wp:positionV relativeFrom="page">
                  <wp:posOffset>5275580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6F6C4C" w14:textId="77777777" w:rsidR="00945671" w:rsidRDefault="00945671" w:rsidP="0049682B">
                            <w:pPr>
                              <w:pStyle w:val="Date"/>
                            </w:pPr>
                            <w:r>
                              <w:t>Sep.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0" type="#_x0000_t202" style="position:absolute;margin-left:412.35pt;margin-top:415.4pt;width:43.2pt;height:20.5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" filled="f" stroked="f">
                <v:textbox inset="0,0,0,0">
                  <w:txbxContent>
                    <w:p w14:paraId="166F6C4C" w14:textId="77777777" w:rsidR="00945671" w:rsidRDefault="00945671" w:rsidP="0049682B">
                      <w:pPr>
                        <w:pStyle w:val="Date"/>
                      </w:pPr>
                      <w:r>
                        <w:t>Sep. 10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92D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C3124B5" wp14:editId="5459DDCA">
                <wp:simplePos x="0" y="0"/>
                <wp:positionH relativeFrom="page">
                  <wp:posOffset>5236845</wp:posOffset>
                </wp:positionH>
                <wp:positionV relativeFrom="page">
                  <wp:posOffset>4530725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9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800BBB" w14:textId="77777777" w:rsidR="00945671" w:rsidRDefault="00945671" w:rsidP="0049682B">
                            <w:pPr>
                              <w:pStyle w:val="Date"/>
                            </w:pPr>
                            <w:r>
                              <w:t>Aug. 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1" type="#_x0000_t202" style="position:absolute;margin-left:412.35pt;margin-top:356.75pt;width:43.2pt;height:20.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" filled="f" stroked="f">
                <v:textbox inset="0,0,0,0">
                  <w:txbxContent>
                    <w:p w14:paraId="6D800BBB" w14:textId="77777777" w:rsidR="00945671" w:rsidRDefault="00945671" w:rsidP="0049682B">
                      <w:pPr>
                        <w:pStyle w:val="Date"/>
                      </w:pPr>
                      <w:r>
                        <w:t>Aug. 28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92D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69E6467" wp14:editId="557E8AF9">
                <wp:simplePos x="0" y="0"/>
                <wp:positionH relativeFrom="page">
                  <wp:posOffset>5913120</wp:posOffset>
                </wp:positionH>
                <wp:positionV relativeFrom="page">
                  <wp:posOffset>4530725</wp:posOffset>
                </wp:positionV>
                <wp:extent cx="1371600" cy="666750"/>
                <wp:effectExtent l="0" t="0" r="0" b="19050"/>
                <wp:wrapTight wrapText="bothSides">
                  <wp:wrapPolygon edited="0">
                    <wp:start x="0" y="0"/>
                    <wp:lineTo x="0" y="21394"/>
                    <wp:lineTo x="21200" y="21394"/>
                    <wp:lineTo x="21200" y="0"/>
                    <wp:lineTo x="0" y="0"/>
                  </wp:wrapPolygon>
                </wp:wrapTight>
                <wp:docPr id="10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6950AD" w14:textId="77777777" w:rsidR="00945671" w:rsidRDefault="00945671" w:rsidP="0049682B">
                            <w:pPr>
                              <w:pStyle w:val="BodyText3"/>
                            </w:pPr>
                            <w:r>
                              <w:t>2013-2014 NJHS Parent/Student Contracts and Annual Membership Fees 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2" type="#_x0000_t202" style="position:absolute;margin-left:465.6pt;margin-top:356.75pt;width:108pt;height:52.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" filled="f" stroked="f">
                <v:textbox inset="0,0,0,0">
                  <w:txbxContent>
                    <w:p w14:paraId="7E6950AD" w14:textId="77777777" w:rsidR="00945671" w:rsidRDefault="00945671" w:rsidP="0049682B">
                      <w:pPr>
                        <w:pStyle w:val="BodyText3"/>
                      </w:pPr>
                      <w:r>
                        <w:t>2013-2014 NJHS Parent/Student Contracts and Annual Membership Fees Due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2A65E33" wp14:editId="7378D25F">
                <wp:simplePos x="0" y="0"/>
                <wp:positionH relativeFrom="page">
                  <wp:posOffset>5236845</wp:posOffset>
                </wp:positionH>
                <wp:positionV relativeFrom="page">
                  <wp:posOffset>5181600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05CCE1" w14:textId="77777777" w:rsidR="00945671" w:rsidRDefault="00945671" w:rsidP="0049682B">
                            <w:pPr>
                              <w:pStyle w:val="Da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3" type="#_x0000_t202" style="position:absolute;margin-left:412.35pt;margin-top:408pt;width:43.2pt;height:20.5pt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" filled="f" stroked="f">
                <v:textbox inset="0,0,0,0">
                  <w:txbxContent>
                    <w:p w14:paraId="5105CCE1" w14:textId="77777777" w:rsidR="00945671" w:rsidRDefault="00945671" w:rsidP="0049682B">
                      <w:pPr>
                        <w:pStyle w:val="Dat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D2B6C7C" wp14:editId="05EDD97F">
                <wp:simplePos x="0" y="0"/>
                <wp:positionH relativeFrom="page">
                  <wp:posOffset>5346700</wp:posOffset>
                </wp:positionH>
                <wp:positionV relativeFrom="page">
                  <wp:posOffset>4457700</wp:posOffset>
                </wp:positionV>
                <wp:extent cx="1828800" cy="0"/>
                <wp:effectExtent l="12700" t="12700" r="25400" b="25400"/>
                <wp:wrapNone/>
                <wp:docPr id="9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pt" to="565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" strokecolor="#6fa0e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0BD87C6" wp14:editId="520E77F7">
                <wp:simplePos x="0" y="0"/>
                <wp:positionH relativeFrom="page">
                  <wp:posOffset>5349875</wp:posOffset>
                </wp:positionH>
                <wp:positionV relativeFrom="page">
                  <wp:posOffset>4114800</wp:posOffset>
                </wp:positionV>
                <wp:extent cx="1828800" cy="320040"/>
                <wp:effectExtent l="0" t="0" r="0" b="10160"/>
                <wp:wrapTight wrapText="bothSides">
                  <wp:wrapPolygon edited="0">
                    <wp:start x="300" y="0"/>
                    <wp:lineTo x="300" y="20571"/>
                    <wp:lineTo x="21000" y="20571"/>
                    <wp:lineTo x="21000" y="0"/>
                    <wp:lineTo x="300" y="0"/>
                  </wp:wrapPolygon>
                </wp:wrapTight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886F4C" w14:textId="77777777" w:rsidR="00945671" w:rsidRDefault="00945671" w:rsidP="0049682B">
                            <w:pPr>
                              <w:pStyle w:val="Heading3"/>
                            </w:pPr>
                            <w:r>
                              <w:t>Reminders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4" type="#_x0000_t202" style="position:absolute;margin-left:421.25pt;margin-top:324pt;width:2in;height:25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" filled="f" stroked="f">
                <v:textbox inset=",0,,0">
                  <w:txbxContent>
                    <w:p w14:paraId="42886F4C" w14:textId="77777777" w:rsidR="00945671" w:rsidRDefault="00945671" w:rsidP="0049682B">
                      <w:pPr>
                        <w:pStyle w:val="Heading3"/>
                      </w:pPr>
                      <w:r>
                        <w:t>Reminders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01D320C" wp14:editId="4B15BEBD">
                <wp:simplePos x="0" y="0"/>
                <wp:positionH relativeFrom="page">
                  <wp:posOffset>685800</wp:posOffset>
                </wp:positionH>
                <wp:positionV relativeFrom="page">
                  <wp:posOffset>736600</wp:posOffset>
                </wp:positionV>
                <wp:extent cx="6400800" cy="0"/>
                <wp:effectExtent l="12700" t="12700" r="25400" b="25400"/>
                <wp:wrapNone/>
                <wp:docPr id="8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58pt" to="558pt,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" strokecolor="#6fa0e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C434456" wp14:editId="5BA14B64">
                <wp:simplePos x="0" y="0"/>
                <wp:positionH relativeFrom="page">
                  <wp:posOffset>4537075</wp:posOffset>
                </wp:positionH>
                <wp:positionV relativeFrom="page">
                  <wp:posOffset>508000</wp:posOffset>
                </wp:positionV>
                <wp:extent cx="2552700" cy="203200"/>
                <wp:effectExtent l="0" t="0" r="0" b="0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1F0449" w14:textId="77777777" w:rsidR="00945671" w:rsidRPr="006B7FE2" w:rsidRDefault="00945671" w:rsidP="0049682B">
                            <w:pPr>
                              <w:pStyle w:val="Header-Right"/>
                              <w:rPr>
                                <w:color w:val="FFFFFF" w:themeColor="background1"/>
                              </w:rPr>
                            </w:pPr>
                            <w:r w:rsidRPr="006B7FE2">
                              <w:rPr>
                                <w:color w:val="FFFFFF" w:themeColor="background1"/>
                              </w:rPr>
                              <w:t>August 2013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5" type="#_x0000_t202" style="position:absolute;margin-left:357.25pt;margin-top:40pt;width:201pt;height:16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8M9vQCAABX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" filled="f" stroked="f">
                <v:textbox inset=",0,,0">
                  <w:txbxContent>
                    <w:p w14:paraId="261F0449" w14:textId="77777777" w:rsidR="00945671" w:rsidRPr="006B7FE2" w:rsidRDefault="00945671" w:rsidP="0049682B">
                      <w:pPr>
                        <w:pStyle w:val="Header-Right"/>
                        <w:rPr>
                          <w:color w:val="FFFFFF" w:themeColor="background1"/>
                        </w:rPr>
                      </w:pPr>
                      <w:r w:rsidRPr="006B7FE2">
                        <w:rPr>
                          <w:color w:val="FFFFFF" w:themeColor="background1"/>
                        </w:rPr>
                        <w:t>August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5D6255A" wp14:editId="1363C85D">
                <wp:simplePos x="0" y="0"/>
                <wp:positionH relativeFrom="page">
                  <wp:posOffset>682625</wp:posOffset>
                </wp:positionH>
                <wp:positionV relativeFrom="page">
                  <wp:posOffset>508000</wp:posOffset>
                </wp:positionV>
                <wp:extent cx="3517900" cy="203200"/>
                <wp:effectExtent l="0" t="0" r="0" b="0"/>
                <wp:wrapNone/>
                <wp:docPr id="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82B536" w14:textId="77777777" w:rsidR="00945671" w:rsidRPr="006B7FE2" w:rsidRDefault="00945671" w:rsidP="0049682B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  <w:r w:rsidRPr="006B7FE2">
                              <w:rPr>
                                <w:color w:val="FFFFFF" w:themeColor="background1"/>
                              </w:rPr>
                              <w:t xml:space="preserve">NJHS, St. John </w:t>
                            </w:r>
                            <w:proofErr w:type="spellStart"/>
                            <w:r w:rsidRPr="006B7FE2">
                              <w:rPr>
                                <w:color w:val="FFFFFF" w:themeColor="background1"/>
                              </w:rPr>
                              <w:t>Eudes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margin-left:53.75pt;margin-top:40pt;width:277pt;height:16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ppT/UCAABX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" filled="f" stroked="f">
                <v:textbox inset=",0,,0">
                  <w:txbxContent>
                    <w:p w14:paraId="4682B536" w14:textId="77777777" w:rsidR="00945671" w:rsidRPr="006B7FE2" w:rsidRDefault="00945671" w:rsidP="0049682B">
                      <w:pPr>
                        <w:pStyle w:val="Header"/>
                        <w:rPr>
                          <w:color w:val="FFFFFF" w:themeColor="background1"/>
                        </w:rPr>
                      </w:pPr>
                      <w:r w:rsidRPr="006B7FE2">
                        <w:rPr>
                          <w:color w:val="FFFFFF" w:themeColor="background1"/>
                        </w:rPr>
                        <w:t xml:space="preserve">NJHS, St. John </w:t>
                      </w:r>
                      <w:proofErr w:type="spellStart"/>
                      <w:r w:rsidRPr="006B7FE2">
                        <w:rPr>
                          <w:color w:val="FFFFFF" w:themeColor="background1"/>
                        </w:rPr>
                        <w:t>Eudes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 w:rsidR="001E6FB7">
        <w:br w:type="page"/>
      </w:r>
    </w:p>
    <w:p w14:paraId="2DE007A1" w14:textId="77777777" w:rsidR="0049682B" w:rsidRDefault="0049682B"/>
    <w:sectPr w:rsidR="0049682B" w:rsidSect="0049682B">
      <w:headerReference w:type="first" r:id="rId9"/>
      <w:footerReference w:type="first" r:id="rId10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9B140" w14:textId="77777777" w:rsidR="00B40C11" w:rsidRDefault="00B40C11">
      <w:pPr>
        <w:spacing w:after="0"/>
      </w:pPr>
      <w:r>
        <w:separator/>
      </w:r>
    </w:p>
  </w:endnote>
  <w:endnote w:type="continuationSeparator" w:id="0">
    <w:p w14:paraId="5BD9E257" w14:textId="77777777" w:rsidR="00B40C11" w:rsidRDefault="00B40C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6F30F" w14:textId="77777777" w:rsidR="00945671" w:rsidRDefault="00945671">
    <w:pPr>
      <w:pStyle w:val="Footer"/>
    </w:pPr>
    <w:r>
      <w:rPr>
        <w:noProof/>
      </w:rPr>
      <w:drawing>
        <wp:anchor distT="0" distB="0" distL="114300" distR="114300" simplePos="0" relativeHeight="251658212" behindDoc="0" locked="0" layoutInCell="1" allowOverlap="1" wp14:anchorId="39E32307" wp14:editId="59C3A46D">
          <wp:simplePos x="5486400" y="8229600"/>
          <wp:positionH relativeFrom="page">
            <wp:posOffset>365760</wp:posOffset>
          </wp:positionH>
          <wp:positionV relativeFrom="page">
            <wp:posOffset>8293735</wp:posOffset>
          </wp:positionV>
          <wp:extent cx="7035800" cy="1384300"/>
          <wp:effectExtent l="25400" t="0" r="0" b="0"/>
          <wp:wrapNone/>
          <wp:docPr id="2" name="Picture 2" descr=":10-5 specs:p2-spec-NewsletterFC11:Assets:Overlay-CoverCroppedB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10-5 specs:p2-spec-NewsletterFC11:Assets:Overlay-CoverCroppedBt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138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3BF504" w14:textId="77777777" w:rsidR="00B40C11" w:rsidRDefault="00B40C11">
      <w:pPr>
        <w:spacing w:after="0"/>
      </w:pPr>
      <w:r>
        <w:separator/>
      </w:r>
    </w:p>
  </w:footnote>
  <w:footnote w:type="continuationSeparator" w:id="0">
    <w:p w14:paraId="47417522" w14:textId="77777777" w:rsidR="00B40C11" w:rsidRDefault="00B40C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72A16" w14:textId="77777777" w:rsidR="00945671" w:rsidRDefault="009456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198" behindDoc="0" locked="0" layoutInCell="1" allowOverlap="1" wp14:anchorId="29BAA85C" wp14:editId="78D98BDD">
              <wp:simplePos x="0" y="0"/>
              <wp:positionH relativeFrom="page">
                <wp:posOffset>5102225</wp:posOffset>
              </wp:positionH>
              <wp:positionV relativeFrom="page">
                <wp:posOffset>3302000</wp:posOffset>
              </wp:positionV>
              <wp:extent cx="2286000" cy="5410200"/>
              <wp:effectExtent l="0" t="0" r="3175" b="0"/>
              <wp:wrapTight wrapText="bothSides">
                <wp:wrapPolygon edited="0">
                  <wp:start x="-102" y="-109"/>
                  <wp:lineTo x="-102" y="21488"/>
                  <wp:lineTo x="21702" y="21488"/>
                  <wp:lineTo x="21702" y="-109"/>
                  <wp:lineTo x="-102" y="-109"/>
                </wp:wrapPolygon>
              </wp:wrapTight>
              <wp:docPr id="8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54102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50000">
                            <a:schemeClr val="bg1">
                              <a:lumMod val="85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401.75pt;margin-top:260pt;width:180pt;height:426pt;z-index: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" fillcolor="white [3212]" stroked="f" strokecolor="#4a7ebb" strokeweight="1.5pt">
              <v:fill color2="#d8d8d8 [2732]" rotate="t" focus="5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4CD79133" wp14:editId="04EA2B5F">
              <wp:simplePos x="0" y="0"/>
              <wp:positionH relativeFrom="page">
                <wp:posOffset>384175</wp:posOffset>
              </wp:positionH>
              <wp:positionV relativeFrom="page">
                <wp:posOffset>8315325</wp:posOffset>
              </wp:positionV>
              <wp:extent cx="7004050" cy="1364615"/>
              <wp:effectExtent l="3175" t="0" r="3175" b="0"/>
              <wp:wrapTight wrapText="bothSides">
                <wp:wrapPolygon edited="0">
                  <wp:start x="-55" y="-151"/>
                  <wp:lineTo x="-55" y="21449"/>
                  <wp:lineTo x="21655" y="21449"/>
                  <wp:lineTo x="21655" y="-151"/>
                  <wp:lineTo x="-55" y="-151"/>
                </wp:wrapPolygon>
              </wp:wrapTight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4050" cy="136461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0.25pt;margin-top:654.75pt;width:551.5pt;height:107.45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" fillcolor="#3472ba [3214]" stroked="f" strokecolor="blue" strokeweight="1.5pt">
              <v:fill color2="#0b2e67 [3215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14" behindDoc="0" locked="0" layoutInCell="1" allowOverlap="1" wp14:anchorId="268E86D2" wp14:editId="44D6FFAE">
              <wp:simplePos x="0" y="0"/>
              <wp:positionH relativeFrom="page">
                <wp:posOffset>384175</wp:posOffset>
              </wp:positionH>
              <wp:positionV relativeFrom="page">
                <wp:posOffset>374650</wp:posOffset>
              </wp:positionV>
              <wp:extent cx="7004050" cy="3291840"/>
              <wp:effectExtent l="3175" t="6350" r="3175" b="381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4050" cy="32918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0.25pt;margin-top:29.5pt;width:551.5pt;height:259.2pt;z-index: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" fillcolor="#3472ba [3214]" stroked="f" strokecolor="blue" strokeweight="1.5pt">
              <v:fill color2="#0b2e6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16" behindDoc="0" locked="0" layoutInCell="1" allowOverlap="1" wp14:anchorId="071B8471" wp14:editId="45B48871">
          <wp:simplePos x="5486400" y="82296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365500"/>
          <wp:effectExtent l="25400" t="0" r="0" b="0"/>
          <wp:wrapNone/>
          <wp:docPr id="5" name="Picture 5" descr="NEWFLASH:coverRevs:Overlay-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FLASH:coverRevs:Overlay-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36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49682B"/>
    <w:rsid w:val="00087610"/>
    <w:rsid w:val="00114C85"/>
    <w:rsid w:val="001C3A5A"/>
    <w:rsid w:val="001E6FB7"/>
    <w:rsid w:val="00334C58"/>
    <w:rsid w:val="003A3DD8"/>
    <w:rsid w:val="003B0277"/>
    <w:rsid w:val="0049682B"/>
    <w:rsid w:val="00570268"/>
    <w:rsid w:val="006B7FE2"/>
    <w:rsid w:val="00720A04"/>
    <w:rsid w:val="00945671"/>
    <w:rsid w:val="009E029E"/>
    <w:rsid w:val="00B40C11"/>
    <w:rsid w:val="00B540B6"/>
    <w:rsid w:val="00E116B0"/>
    <w:rsid w:val="00E8768E"/>
    <w:rsid w:val="00EB0A70"/>
    <w:rsid w:val="00FD59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3D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6FA0EF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6FA0EF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6FA0EF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6FA0EF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0B2E67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0B2E67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3472BA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3472BA" w:themeColor="background2"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6FA0EF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6FA0EF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6FA0EF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6FA0EF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0B2E67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0B2E67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3472BA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3472BA" w:themeColor="background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g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Float%20Newsletter.dotx" TargetMode="External"/></Relationships>
</file>

<file path=word/theme/theme1.xml><?xml version="1.0" encoding="utf-8"?>
<a:theme xmlns:a="http://schemas.openxmlformats.org/drawingml/2006/main" name="Office Theme">
  <a:themeElements>
    <a:clrScheme name="Float Newsletter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Newsletter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Newsletter.dotx</Template>
  <TotalTime>43</TotalTime>
  <Pages>2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Scheppers</dc:creator>
  <cp:keywords/>
  <dc:description/>
  <cp:lastModifiedBy>Niki Scheppers</cp:lastModifiedBy>
  <cp:revision>2</cp:revision>
  <cp:lastPrinted>2013-08-22T00:09:00Z</cp:lastPrinted>
  <dcterms:created xsi:type="dcterms:W3CDTF">2013-08-21T23:20:00Z</dcterms:created>
  <dcterms:modified xsi:type="dcterms:W3CDTF">2013-08-22T00:11:00Z</dcterms:modified>
  <cp:category/>
</cp:coreProperties>
</file>